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5A" w:rsidRDefault="0030765A" w:rsidP="0030765A">
      <w:pPr>
        <w:ind w:left="187"/>
      </w:pPr>
    </w:p>
    <w:p w:rsidR="00175BB5" w:rsidRDefault="00175BB5" w:rsidP="00175BB5">
      <w:pPr>
        <w:ind w:left="5403"/>
        <w:jc w:val="both"/>
      </w:pPr>
      <w:r>
        <w:t xml:space="preserve">     </w:t>
      </w: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Lejekontrakt for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Rødskebølle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Skydebaneforenings opholdslokale og køkken.</w:t>
      </w:r>
    </w:p>
    <w:p w:rsidR="000C6395" w:rsidRDefault="000C6395" w:rsidP="00175BB5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p w:rsidR="00175BB5" w:rsidRP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proofErr w:type="spellStart"/>
      <w:r w:rsidRPr="00175BB5">
        <w:rPr>
          <w:rFonts w:ascii="Arial" w:hAnsi="Arial" w:cs="Arial"/>
          <w:bCs/>
          <w:szCs w:val="24"/>
        </w:rPr>
        <w:t>Rødskebølle</w:t>
      </w:r>
      <w:proofErr w:type="spellEnd"/>
      <w:r w:rsidRPr="00175BB5">
        <w:rPr>
          <w:rFonts w:ascii="Arial" w:hAnsi="Arial" w:cs="Arial"/>
          <w:bCs/>
          <w:szCs w:val="24"/>
        </w:rPr>
        <w:t xml:space="preserve"> Skydebaneforening (udlejer) udlejer til</w:t>
      </w:r>
    </w:p>
    <w:p w:rsidR="00175BB5" w:rsidRP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175BB5" w:rsidRP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proofErr w:type="gramStart"/>
      <w:r w:rsidRPr="00175BB5">
        <w:rPr>
          <w:rFonts w:ascii="Arial" w:hAnsi="Arial" w:cs="Arial"/>
          <w:bCs/>
          <w:szCs w:val="24"/>
        </w:rPr>
        <w:t>………………………………………….</w:t>
      </w:r>
      <w:proofErr w:type="gramEnd"/>
      <w:r w:rsidRPr="00175BB5">
        <w:rPr>
          <w:rFonts w:ascii="Arial" w:hAnsi="Arial" w:cs="Arial"/>
          <w:bCs/>
          <w:szCs w:val="24"/>
        </w:rPr>
        <w:t xml:space="preserve"> (lejer)</w:t>
      </w:r>
    </w:p>
    <w:p w:rsidR="00175BB5" w:rsidRP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r w:rsidRPr="00175BB5">
        <w:rPr>
          <w:rFonts w:ascii="Arial" w:hAnsi="Arial" w:cs="Arial"/>
          <w:bCs/>
          <w:szCs w:val="24"/>
        </w:rPr>
        <w:t xml:space="preserve">Skyttecentrets opholdslokale, </w:t>
      </w:r>
      <w:r>
        <w:rPr>
          <w:rFonts w:ascii="Arial" w:hAnsi="Arial" w:cs="Arial"/>
          <w:bCs/>
          <w:szCs w:val="24"/>
        </w:rPr>
        <w:t>køkken</w:t>
      </w:r>
      <w:r w:rsidR="000F1F98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og toiletter i perioden</w:t>
      </w: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proofErr w:type="gramStart"/>
      <w:r>
        <w:rPr>
          <w:rFonts w:ascii="Arial" w:hAnsi="Arial" w:cs="Arial"/>
          <w:bCs/>
          <w:szCs w:val="24"/>
        </w:rPr>
        <w:t>….</w:t>
      </w:r>
      <w:proofErr w:type="gramEnd"/>
      <w:r>
        <w:rPr>
          <w:rFonts w:ascii="Arial" w:hAnsi="Arial" w:cs="Arial"/>
          <w:bCs/>
          <w:szCs w:val="24"/>
        </w:rPr>
        <w:t xml:space="preserve">    dag d.       /         </w:t>
      </w:r>
      <w:proofErr w:type="gramStart"/>
      <w:r>
        <w:rPr>
          <w:rFonts w:ascii="Arial" w:hAnsi="Arial" w:cs="Arial"/>
          <w:bCs/>
          <w:szCs w:val="24"/>
        </w:rPr>
        <w:t>20      kl</w:t>
      </w:r>
      <w:proofErr w:type="gramEnd"/>
      <w:r>
        <w:rPr>
          <w:rFonts w:ascii="Arial" w:hAnsi="Arial" w:cs="Arial"/>
          <w:bCs/>
          <w:szCs w:val="24"/>
        </w:rPr>
        <w:t xml:space="preserve">.             til        dag d.        /     20       kl. </w:t>
      </w: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0C6395" w:rsidRPr="000C6395" w:rsidRDefault="000C6395" w:rsidP="000C639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0C6395">
        <w:rPr>
          <w:rFonts w:ascii="Arial" w:hAnsi="Arial" w:cs="Arial"/>
          <w:szCs w:val="24"/>
        </w:rPr>
        <w:t>Lejemålet indbefatter brug af inventar og service, og lejebeløbet er inklusiv betaling for forbrug af el og varme.</w:t>
      </w: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</w:t>
      </w:r>
      <w:r w:rsidR="00CF39FD">
        <w:rPr>
          <w:rFonts w:ascii="Arial" w:hAnsi="Arial" w:cs="Arial"/>
          <w:bCs/>
          <w:szCs w:val="24"/>
        </w:rPr>
        <w:t>a d</w:t>
      </w:r>
      <w:r>
        <w:rPr>
          <w:rFonts w:ascii="Arial" w:hAnsi="Arial" w:cs="Arial"/>
          <w:bCs/>
          <w:szCs w:val="24"/>
        </w:rPr>
        <w:t xml:space="preserve">er er tale om opholdslokaler til en udendørs idræt, kan </w:t>
      </w:r>
      <w:r w:rsidR="00CF39FD">
        <w:rPr>
          <w:rFonts w:ascii="Arial" w:hAnsi="Arial" w:cs="Arial"/>
          <w:bCs/>
          <w:szCs w:val="24"/>
        </w:rPr>
        <w:t xml:space="preserve">lokalerne </w:t>
      </w:r>
      <w:r>
        <w:rPr>
          <w:rFonts w:ascii="Arial" w:hAnsi="Arial" w:cs="Arial"/>
          <w:bCs/>
          <w:szCs w:val="24"/>
        </w:rPr>
        <w:t>ikke forventes at være fuldstændigt rengjorte ved modtagelsen. Lejer er selv ansvarlig for nødvendig rengøring inden benyttelse.</w:t>
      </w: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CF39FD" w:rsidRDefault="00175BB5" w:rsidP="00CF39FD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Leje</w:t>
      </w:r>
      <w:r w:rsidR="000C6395">
        <w:rPr>
          <w:rFonts w:ascii="Arial" w:hAnsi="Arial" w:cs="Arial"/>
          <w:bCs/>
          <w:szCs w:val="24"/>
        </w:rPr>
        <w:t>målet</w:t>
      </w:r>
      <w:r>
        <w:rPr>
          <w:rFonts w:ascii="Arial" w:hAnsi="Arial" w:cs="Arial"/>
          <w:bCs/>
          <w:szCs w:val="24"/>
        </w:rPr>
        <w:t xml:space="preserve"> indbefatter ikke adgang til skyttecentrets </w:t>
      </w:r>
      <w:proofErr w:type="spellStart"/>
      <w:r>
        <w:rPr>
          <w:rFonts w:ascii="Arial" w:hAnsi="Arial" w:cs="Arial"/>
          <w:bCs/>
          <w:szCs w:val="24"/>
        </w:rPr>
        <w:t>standpladsrum</w:t>
      </w:r>
      <w:proofErr w:type="spellEnd"/>
      <w:r>
        <w:rPr>
          <w:rFonts w:ascii="Arial" w:hAnsi="Arial" w:cs="Arial"/>
          <w:bCs/>
          <w:szCs w:val="24"/>
        </w:rPr>
        <w:t xml:space="preserve"> eller benyttelse af skydebanerne. </w:t>
      </w:r>
    </w:p>
    <w:p w:rsidR="00CF39FD" w:rsidRDefault="00CF39FD" w:rsidP="00CF39FD">
      <w:pPr>
        <w:autoSpaceDE w:val="0"/>
        <w:autoSpaceDN w:val="0"/>
        <w:adjustRightInd w:val="0"/>
        <w:rPr>
          <w:rFonts w:ascii="LucidaSansUnicode" w:hAnsi="LucidaSansUnicode" w:cs="LucidaSansUnicode"/>
          <w:sz w:val="20"/>
        </w:rPr>
      </w:pPr>
    </w:p>
    <w:p w:rsidR="00CF39FD" w:rsidRPr="00CF39FD" w:rsidRDefault="00CF39FD" w:rsidP="00CF39FD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CF39FD">
        <w:rPr>
          <w:rFonts w:ascii="Arial" w:hAnsi="Arial" w:cs="Arial"/>
          <w:szCs w:val="24"/>
        </w:rPr>
        <w:t xml:space="preserve">Lokaler, service og inventar afleveres i rengjort tilstand. </w:t>
      </w:r>
      <w:r>
        <w:rPr>
          <w:rFonts w:ascii="Arial" w:hAnsi="Arial" w:cs="Arial"/>
          <w:szCs w:val="24"/>
        </w:rPr>
        <w:t xml:space="preserve"> A</w:t>
      </w:r>
      <w:r w:rsidRPr="00CF39FD">
        <w:rPr>
          <w:rFonts w:ascii="Arial" w:hAnsi="Arial" w:cs="Arial"/>
          <w:szCs w:val="24"/>
        </w:rPr>
        <w:t>lle borde o</w:t>
      </w:r>
      <w:r>
        <w:rPr>
          <w:rFonts w:ascii="Arial" w:hAnsi="Arial" w:cs="Arial"/>
          <w:szCs w:val="24"/>
        </w:rPr>
        <w:t xml:space="preserve">g stole skal være rengjorte, og </w:t>
      </w:r>
      <w:r w:rsidRPr="00CF39FD">
        <w:rPr>
          <w:rFonts w:ascii="Arial" w:hAnsi="Arial" w:cs="Arial"/>
          <w:szCs w:val="24"/>
        </w:rPr>
        <w:t xml:space="preserve">stolene skal </w:t>
      </w:r>
      <w:r>
        <w:rPr>
          <w:rFonts w:ascii="Arial" w:hAnsi="Arial" w:cs="Arial"/>
          <w:szCs w:val="24"/>
        </w:rPr>
        <w:t>være hængt op under bordene.</w:t>
      </w:r>
      <w:r w:rsidR="00062C52">
        <w:rPr>
          <w:rFonts w:ascii="Arial" w:hAnsi="Arial" w:cs="Arial"/>
          <w:szCs w:val="24"/>
        </w:rPr>
        <w:t xml:space="preserve"> </w:t>
      </w:r>
      <w:r w:rsidRPr="00CF39FD">
        <w:rPr>
          <w:rFonts w:ascii="Arial" w:hAnsi="Arial" w:cs="Arial"/>
          <w:szCs w:val="24"/>
        </w:rPr>
        <w:t xml:space="preserve">Køkkenet skal være ryddet og afvasket, opvaskemaskine skal </w:t>
      </w:r>
      <w:r w:rsidR="00062C52">
        <w:rPr>
          <w:rFonts w:ascii="Arial" w:hAnsi="Arial" w:cs="Arial"/>
          <w:szCs w:val="24"/>
        </w:rPr>
        <w:t xml:space="preserve">være </w:t>
      </w:r>
      <w:r w:rsidRPr="00CF39FD">
        <w:rPr>
          <w:rFonts w:ascii="Arial" w:hAnsi="Arial" w:cs="Arial"/>
          <w:szCs w:val="24"/>
        </w:rPr>
        <w:t>tøm</w:t>
      </w:r>
      <w:r>
        <w:rPr>
          <w:rFonts w:ascii="Arial" w:hAnsi="Arial" w:cs="Arial"/>
          <w:szCs w:val="24"/>
        </w:rPr>
        <w:t>t</w:t>
      </w:r>
      <w:r w:rsidRPr="00CF39FD">
        <w:rPr>
          <w:rFonts w:ascii="Arial" w:hAnsi="Arial" w:cs="Arial"/>
          <w:szCs w:val="24"/>
        </w:rPr>
        <w:t xml:space="preserve"> og slukke</w:t>
      </w:r>
      <w:r>
        <w:rPr>
          <w:rFonts w:ascii="Arial" w:hAnsi="Arial" w:cs="Arial"/>
          <w:szCs w:val="24"/>
        </w:rPr>
        <w:t>t</w:t>
      </w:r>
      <w:r w:rsidRPr="00CF39FD">
        <w:rPr>
          <w:rFonts w:ascii="Arial" w:hAnsi="Arial" w:cs="Arial"/>
          <w:szCs w:val="24"/>
        </w:rPr>
        <w:t>.</w:t>
      </w:r>
    </w:p>
    <w:p w:rsidR="00175BB5" w:rsidRPr="00CF39FD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175BB5" w:rsidRDefault="00CF39FD" w:rsidP="00CF39FD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Det udlejede skal afleveres i samme stand, som det er modtaget</w:t>
      </w:r>
      <w:r w:rsidRPr="000C6395">
        <w:rPr>
          <w:rFonts w:ascii="Arial" w:hAnsi="Arial" w:cs="Arial"/>
          <w:bCs/>
          <w:szCs w:val="24"/>
        </w:rPr>
        <w:t xml:space="preserve">. </w:t>
      </w:r>
      <w:r w:rsidR="000C6395" w:rsidRPr="000C6395">
        <w:rPr>
          <w:rFonts w:ascii="Arial" w:hAnsi="Arial" w:cs="Arial"/>
          <w:szCs w:val="24"/>
        </w:rPr>
        <w:t>Lejer hæfter for eventuelle skader på det udlejede uanset om skader på bygninger, inventar og service skyldes forhold, der kan bebrejdes lejeren eller skyldes hændelige forhold</w:t>
      </w:r>
      <w:r w:rsidR="000C6395">
        <w:rPr>
          <w:rFonts w:ascii="Arial" w:hAnsi="Arial" w:cs="Arial"/>
          <w:szCs w:val="24"/>
        </w:rPr>
        <w:t>.</w:t>
      </w:r>
      <w:r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szCs w:val="24"/>
        </w:rPr>
        <w:t>Eventuelt ituslået</w:t>
      </w:r>
      <w:r w:rsidR="00175BB5" w:rsidRPr="00CF39FD">
        <w:rPr>
          <w:rFonts w:ascii="Arial" w:hAnsi="Arial" w:cs="Arial"/>
          <w:szCs w:val="24"/>
        </w:rPr>
        <w:t xml:space="preserve"> service stilles på</w:t>
      </w:r>
      <w:r>
        <w:rPr>
          <w:rFonts w:ascii="Arial" w:hAnsi="Arial" w:cs="Arial"/>
          <w:szCs w:val="24"/>
        </w:rPr>
        <w:t xml:space="preserve"> køkkenbordet.</w:t>
      </w:r>
      <w:r w:rsidR="009E1B64">
        <w:rPr>
          <w:rFonts w:ascii="Arial" w:hAnsi="Arial" w:cs="Arial"/>
          <w:szCs w:val="24"/>
        </w:rPr>
        <w:t xml:space="preserve"> </w:t>
      </w:r>
      <w:r w:rsidR="001B122F">
        <w:rPr>
          <w:rFonts w:ascii="Arial" w:hAnsi="Arial" w:cs="Arial"/>
          <w:szCs w:val="24"/>
        </w:rPr>
        <w:t>Husholdningsa</w:t>
      </w:r>
      <w:r w:rsidR="009241AB">
        <w:rPr>
          <w:rFonts w:ascii="Arial" w:hAnsi="Arial" w:cs="Arial"/>
          <w:szCs w:val="24"/>
        </w:rPr>
        <w:t xml:space="preserve">ffald lægges i sækken i affaldsstativ. </w:t>
      </w:r>
      <w:r w:rsidR="00FF1BAB">
        <w:rPr>
          <w:rFonts w:ascii="Arial" w:hAnsi="Arial" w:cs="Arial"/>
          <w:szCs w:val="24"/>
        </w:rPr>
        <w:t xml:space="preserve">Lejer sørger selv for bortskaffelse af </w:t>
      </w:r>
      <w:r w:rsidR="001B122F">
        <w:rPr>
          <w:rFonts w:ascii="Arial" w:hAnsi="Arial" w:cs="Arial"/>
          <w:szCs w:val="24"/>
        </w:rPr>
        <w:t xml:space="preserve">genbrugeligt </w:t>
      </w:r>
      <w:r w:rsidR="00FF1BAB">
        <w:rPr>
          <w:rFonts w:ascii="Arial" w:hAnsi="Arial" w:cs="Arial"/>
          <w:szCs w:val="24"/>
        </w:rPr>
        <w:t>affald</w:t>
      </w:r>
      <w:r w:rsidR="001B122F">
        <w:rPr>
          <w:rFonts w:ascii="Arial" w:hAnsi="Arial" w:cs="Arial"/>
          <w:szCs w:val="24"/>
        </w:rPr>
        <w:t xml:space="preserve"> (pap, plast, flasker, dåser o.lign.)</w:t>
      </w:r>
      <w:r w:rsidR="00FF1BAB">
        <w:rPr>
          <w:rFonts w:ascii="Arial" w:hAnsi="Arial" w:cs="Arial"/>
          <w:szCs w:val="24"/>
        </w:rPr>
        <w:t xml:space="preserve"> eller betaler for bortskaffelse efter regning.</w:t>
      </w:r>
      <w:r w:rsidR="009241AB">
        <w:rPr>
          <w:rFonts w:ascii="Arial" w:hAnsi="Arial" w:cs="Arial"/>
          <w:szCs w:val="24"/>
        </w:rPr>
        <w:t xml:space="preserve"> </w:t>
      </w:r>
    </w:p>
    <w:p w:rsidR="00CF39FD" w:rsidRDefault="00CF39FD" w:rsidP="00CF39FD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CF39FD" w:rsidRPr="00CF39FD" w:rsidRDefault="00CF39FD" w:rsidP="00CF39FD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Ved udlejningen udleveres nøgle, og lejer indtaster egen kode i alarmsystemet. Kode og nøgle må ikke udleveres til andre.</w:t>
      </w:r>
    </w:p>
    <w:p w:rsidR="00175BB5" w:rsidRDefault="00175BB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9E1B64" w:rsidRPr="000C6395" w:rsidRDefault="000C6395" w:rsidP="00175BB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0C6395">
        <w:rPr>
          <w:rFonts w:ascii="Arial" w:hAnsi="Arial" w:cs="Arial"/>
          <w:szCs w:val="24"/>
        </w:rPr>
        <w:t>Lejen er aftalt til ____</w:t>
      </w:r>
      <w:r>
        <w:rPr>
          <w:rFonts w:ascii="Arial" w:hAnsi="Arial" w:cs="Arial"/>
          <w:szCs w:val="24"/>
        </w:rPr>
        <w:t>_</w:t>
      </w:r>
      <w:r w:rsidRPr="000C6395">
        <w:rPr>
          <w:rFonts w:ascii="Arial" w:hAnsi="Arial" w:cs="Arial"/>
          <w:szCs w:val="24"/>
        </w:rPr>
        <w:t xml:space="preserve"> kr., der betales senest 7 dage efter modtagelse af regning efter lejeperiodens udløb sammen med eventuelle andre påløbne udgifter. Der betales et depositum på ______ kr. til sikkerhed for lejerens opfyldelse af sine forpligtelser. Depositu</w:t>
      </w:r>
      <w:r>
        <w:rPr>
          <w:rFonts w:ascii="Arial" w:hAnsi="Arial" w:cs="Arial"/>
          <w:szCs w:val="24"/>
        </w:rPr>
        <w:t>mmet skal betales senest _____.</w:t>
      </w:r>
    </w:p>
    <w:p w:rsidR="000C6395" w:rsidRDefault="000C6395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CF39FD" w:rsidRDefault="009E1B64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Svendborg d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 xml:space="preserve">Svendborg d. </w:t>
      </w:r>
    </w:p>
    <w:p w:rsidR="009E1B64" w:rsidRDefault="009E1B64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9E1B64" w:rsidRDefault="009E1B64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9E1B64" w:rsidRDefault="009E1B64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9E1B64" w:rsidRDefault="009E1B64" w:rsidP="00175BB5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-----------------------------------------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------------------------------------</w:t>
      </w:r>
    </w:p>
    <w:p w:rsidR="000521E2" w:rsidRDefault="009E1B64" w:rsidP="00062C52">
      <w:pPr>
        <w:autoSpaceDE w:val="0"/>
        <w:autoSpaceDN w:val="0"/>
        <w:adjustRightInd w:val="0"/>
      </w:pPr>
      <w:r>
        <w:rPr>
          <w:rFonts w:ascii="Arial" w:hAnsi="Arial" w:cs="Arial"/>
          <w:bCs/>
          <w:szCs w:val="24"/>
        </w:rPr>
        <w:t>Lejer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proofErr w:type="spellStart"/>
      <w:r>
        <w:rPr>
          <w:rFonts w:ascii="Arial" w:hAnsi="Arial" w:cs="Arial"/>
          <w:bCs/>
          <w:szCs w:val="24"/>
        </w:rPr>
        <w:t>f/Rødskebølle</w:t>
      </w:r>
      <w:proofErr w:type="spellEnd"/>
      <w:r>
        <w:rPr>
          <w:rFonts w:ascii="Arial" w:hAnsi="Arial" w:cs="Arial"/>
          <w:bCs/>
          <w:szCs w:val="24"/>
        </w:rPr>
        <w:t xml:space="preserve"> Skydebaneforening</w:t>
      </w:r>
      <w:r w:rsidR="000521E2">
        <w:t xml:space="preserve">         </w:t>
      </w:r>
    </w:p>
    <w:sectPr w:rsidR="000521E2" w:rsidSect="00C476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08" w:right="686" w:bottom="567" w:left="1134" w:header="254" w:footer="1134" w:gutter="0"/>
      <w:cols w:space="708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E18" w:rsidRDefault="00070E18">
      <w:r>
        <w:separator/>
      </w:r>
    </w:p>
  </w:endnote>
  <w:endnote w:type="continuationSeparator" w:id="0">
    <w:p w:rsidR="00070E18" w:rsidRDefault="00070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Sans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F29" w:rsidRDefault="001E0F29">
    <w:pPr>
      <w:pStyle w:val="Sidefo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F29" w:rsidRDefault="001E0F29">
    <w:pPr>
      <w:pStyle w:val="Sidefo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F29" w:rsidRDefault="001E0F29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E18" w:rsidRDefault="00070E18">
      <w:r>
        <w:separator/>
      </w:r>
    </w:p>
  </w:footnote>
  <w:footnote w:type="continuationSeparator" w:id="0">
    <w:p w:rsidR="00070E18" w:rsidRDefault="00070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F29" w:rsidRDefault="001E0F29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1E2" w:rsidRDefault="003A0C08" w:rsidP="000521E2">
    <w:pPr>
      <w:pStyle w:val="Sidehoved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0.25pt;height:83.25pt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F29" w:rsidRDefault="001E0F29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21679"/>
    <w:multiLevelType w:val="hybridMultilevel"/>
    <w:tmpl w:val="B6AC6B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304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9FD"/>
    <w:rsid w:val="000521E2"/>
    <w:rsid w:val="00062C52"/>
    <w:rsid w:val="00070E18"/>
    <w:rsid w:val="000C6395"/>
    <w:rsid w:val="000F1F98"/>
    <w:rsid w:val="00175BB5"/>
    <w:rsid w:val="001B122F"/>
    <w:rsid w:val="001E0F29"/>
    <w:rsid w:val="00217A3B"/>
    <w:rsid w:val="002E3DA9"/>
    <w:rsid w:val="002E4F1C"/>
    <w:rsid w:val="0030765A"/>
    <w:rsid w:val="00310885"/>
    <w:rsid w:val="00375EEF"/>
    <w:rsid w:val="003A0C08"/>
    <w:rsid w:val="003A1ACC"/>
    <w:rsid w:val="00726449"/>
    <w:rsid w:val="008C0A8F"/>
    <w:rsid w:val="008E13D5"/>
    <w:rsid w:val="008F5D5E"/>
    <w:rsid w:val="009241AB"/>
    <w:rsid w:val="009E1B64"/>
    <w:rsid w:val="00C47638"/>
    <w:rsid w:val="00CF39FD"/>
    <w:rsid w:val="00DF2A77"/>
    <w:rsid w:val="00E27C76"/>
    <w:rsid w:val="00E47CE9"/>
    <w:rsid w:val="00EF0885"/>
    <w:rsid w:val="00F635B4"/>
    <w:rsid w:val="00FF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A3B"/>
    <w:rPr>
      <w:rFonts w:ascii="Bookman Old Style" w:hAnsi="Bookman Old Style" w:cs="Courier New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0521E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521E2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rs\Application%20Data\Microsoft\Skabeloner\R&#248;dskeb&#248;lle%20brev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0181B-B524-4827-B921-39BE8451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Rødskebølle brev.dot</Template>
  <TotalTime>10</TotalTime>
  <Pages>1</Pages>
  <Words>287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Lars</dc:creator>
  <cp:keywords/>
  <dc:description/>
  <cp:lastModifiedBy>Lars</cp:lastModifiedBy>
  <cp:revision>7</cp:revision>
  <cp:lastPrinted>2014-01-13T09:38:00Z</cp:lastPrinted>
  <dcterms:created xsi:type="dcterms:W3CDTF">2014-01-14T08:58:00Z</dcterms:created>
  <dcterms:modified xsi:type="dcterms:W3CDTF">2014-01-16T21:50:00Z</dcterms:modified>
</cp:coreProperties>
</file>